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default" r:id="rId10"/>
      <w:footerReference w:type="default" r:id="rId11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AE77A" w14:textId="77777777" w:rsidR="00E351C6" w:rsidRDefault="00E351C6" w:rsidP="00CE7B2A">
      <w:r>
        <w:separator/>
      </w:r>
    </w:p>
  </w:endnote>
  <w:endnote w:type="continuationSeparator" w:id="0">
    <w:p w14:paraId="42F8A96A" w14:textId="77777777" w:rsidR="00E351C6" w:rsidRDefault="00E351C6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5134" w14:textId="77777777" w:rsidR="00E351C6" w:rsidRDefault="00E351C6" w:rsidP="00CE7B2A">
      <w:r>
        <w:separator/>
      </w:r>
    </w:p>
  </w:footnote>
  <w:footnote w:type="continuationSeparator" w:id="0">
    <w:p w14:paraId="2AF974A1" w14:textId="77777777" w:rsidR="00E351C6" w:rsidRDefault="00E351C6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556EE43A" w:rsidR="000E07AE" w:rsidRDefault="007E2982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504FA6FE" wp14:editId="7FE02817">
          <wp:simplePos x="0" y="0"/>
          <wp:positionH relativeFrom="column">
            <wp:posOffset>-300625</wp:posOffset>
          </wp:positionH>
          <wp:positionV relativeFrom="paragraph">
            <wp:posOffset>6263</wp:posOffset>
          </wp:positionV>
          <wp:extent cx="6400800" cy="9144000"/>
          <wp:effectExtent l="0" t="0" r="0" b="0"/>
          <wp:wrapNone/>
          <wp:docPr id="596221471" name="Picture 1" descr="A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221471" name="Picture 1" descr="A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086" cy="9201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67ADCB82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C7B23"/>
    <w:rsid w:val="000E07AE"/>
    <w:rsid w:val="00101301"/>
    <w:rsid w:val="001915AE"/>
    <w:rsid w:val="002008ED"/>
    <w:rsid w:val="00200EB6"/>
    <w:rsid w:val="00473A44"/>
    <w:rsid w:val="004B5AF2"/>
    <w:rsid w:val="005307DF"/>
    <w:rsid w:val="00682432"/>
    <w:rsid w:val="00714E30"/>
    <w:rsid w:val="00746C60"/>
    <w:rsid w:val="0079099D"/>
    <w:rsid w:val="007E2982"/>
    <w:rsid w:val="00A2047E"/>
    <w:rsid w:val="00A4558D"/>
    <w:rsid w:val="00A75D4B"/>
    <w:rsid w:val="00B425EF"/>
    <w:rsid w:val="00B6341E"/>
    <w:rsid w:val="00C35D82"/>
    <w:rsid w:val="00C80C08"/>
    <w:rsid w:val="00CD11D1"/>
    <w:rsid w:val="00CE7B2A"/>
    <w:rsid w:val="00D167E9"/>
    <w:rsid w:val="00D6258B"/>
    <w:rsid w:val="00D751A3"/>
    <w:rsid w:val="00DD581A"/>
    <w:rsid w:val="00DF73D3"/>
    <w:rsid w:val="00E351C6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3" ma:contentTypeDescription="Create a new document." ma:contentTypeScope="" ma:versionID="129e849f43c616ce999d6003962324ec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b63c5f90c83521742acc93f55808e5b8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2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96C587-D2E0-4861-992C-DCDF50130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Lima</cp:lastModifiedBy>
  <cp:revision>2</cp:revision>
  <cp:lastPrinted>2016-05-26T16:18:00Z</cp:lastPrinted>
  <dcterms:created xsi:type="dcterms:W3CDTF">2023-07-05T17:46:00Z</dcterms:created>
  <dcterms:modified xsi:type="dcterms:W3CDTF">2023-07-05T17:46:00Z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</Properties>
</file>